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DA" w:rsidRDefault="00782601" w:rsidP="00FC4FDA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5F2736">
        <w:rPr>
          <w:b/>
          <w:bCs/>
          <w:kern w:val="36"/>
          <w:sz w:val="28"/>
          <w:szCs w:val="28"/>
        </w:rPr>
        <w:t xml:space="preserve">Конспект </w:t>
      </w:r>
      <w:r w:rsidR="005F2736">
        <w:rPr>
          <w:b/>
          <w:bCs/>
          <w:kern w:val="36"/>
          <w:sz w:val="28"/>
          <w:szCs w:val="28"/>
        </w:rPr>
        <w:t xml:space="preserve"> ООД </w:t>
      </w:r>
      <w:r w:rsidR="00E34E3F" w:rsidRPr="005F2736">
        <w:rPr>
          <w:b/>
          <w:bCs/>
          <w:kern w:val="36"/>
          <w:sz w:val="28"/>
          <w:szCs w:val="28"/>
        </w:rPr>
        <w:t xml:space="preserve"> по развитию речи в группе раннего возраста</w:t>
      </w:r>
    </w:p>
    <w:p w:rsidR="00E34E3F" w:rsidRDefault="00E34E3F" w:rsidP="00FC4FDA">
      <w:pPr>
        <w:jc w:val="center"/>
        <w:outlineLvl w:val="0"/>
        <w:rPr>
          <w:b/>
          <w:bCs/>
          <w:sz w:val="28"/>
          <w:szCs w:val="28"/>
        </w:rPr>
      </w:pPr>
      <w:r w:rsidRPr="005F2736">
        <w:rPr>
          <w:b/>
          <w:bCs/>
          <w:sz w:val="28"/>
          <w:szCs w:val="28"/>
        </w:rPr>
        <w:t>«Кто в домике живет»</w:t>
      </w:r>
    </w:p>
    <w:p w:rsidR="00FC4FDA" w:rsidRPr="00FC4FDA" w:rsidRDefault="00FC4FDA" w:rsidP="00FC4FDA">
      <w:pPr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Воспитатель: </w:t>
      </w:r>
      <w:proofErr w:type="spellStart"/>
      <w:r>
        <w:rPr>
          <w:b/>
          <w:bCs/>
          <w:sz w:val="28"/>
          <w:szCs w:val="28"/>
        </w:rPr>
        <w:t>Биякина</w:t>
      </w:r>
      <w:proofErr w:type="spellEnd"/>
      <w:r>
        <w:rPr>
          <w:b/>
          <w:bCs/>
          <w:sz w:val="28"/>
          <w:szCs w:val="28"/>
        </w:rPr>
        <w:t xml:space="preserve"> Л.В.</w:t>
      </w:r>
    </w:p>
    <w:p w:rsidR="005F2736" w:rsidRDefault="005F2736" w:rsidP="005F2736">
      <w:pPr>
        <w:shd w:val="clear" w:color="auto" w:fill="FFFFFF"/>
        <w:jc w:val="both"/>
        <w:rPr>
          <w:sz w:val="28"/>
          <w:szCs w:val="28"/>
        </w:rPr>
      </w:pPr>
      <w:r w:rsidRPr="005A220E">
        <w:rPr>
          <w:b/>
          <w:sz w:val="28"/>
          <w:szCs w:val="28"/>
        </w:rPr>
        <w:t>Цель:</w:t>
      </w:r>
      <w:r w:rsidRPr="005A220E">
        <w:rPr>
          <w:sz w:val="28"/>
          <w:szCs w:val="28"/>
        </w:rPr>
        <w:t xml:space="preserve"> </w:t>
      </w:r>
      <w:r>
        <w:rPr>
          <w:sz w:val="28"/>
          <w:szCs w:val="28"/>
        </w:rPr>
        <w:t>Создать условия для развития познавательной активности детей.</w:t>
      </w:r>
    </w:p>
    <w:p w:rsidR="005F2736" w:rsidRDefault="005F2736" w:rsidP="003114E7">
      <w:pPr>
        <w:shd w:val="clear" w:color="auto" w:fill="FFFFFF"/>
        <w:rPr>
          <w:sz w:val="28"/>
          <w:szCs w:val="28"/>
        </w:rPr>
      </w:pPr>
      <w:r w:rsidRPr="005A220E">
        <w:rPr>
          <w:b/>
          <w:bCs/>
          <w:sz w:val="28"/>
          <w:szCs w:val="28"/>
        </w:rPr>
        <w:t>Задачи</w:t>
      </w:r>
      <w:r w:rsidRPr="005A220E">
        <w:rPr>
          <w:sz w:val="28"/>
          <w:szCs w:val="28"/>
        </w:rPr>
        <w:t xml:space="preserve">  </w:t>
      </w:r>
    </w:p>
    <w:p w:rsidR="003114E7" w:rsidRDefault="005F2736" w:rsidP="003114E7">
      <w:pPr>
        <w:rPr>
          <w:sz w:val="28"/>
          <w:szCs w:val="28"/>
        </w:rPr>
      </w:pPr>
      <w:r w:rsidRPr="005A220E">
        <w:rPr>
          <w:b/>
          <w:sz w:val="28"/>
          <w:szCs w:val="28"/>
        </w:rPr>
        <w:t>Образовательные:</w:t>
      </w:r>
      <w:r w:rsidRPr="00C91D5B">
        <w:rPr>
          <w:sz w:val="28"/>
          <w:szCs w:val="28"/>
        </w:rPr>
        <w:t xml:space="preserve"> </w:t>
      </w:r>
    </w:p>
    <w:p w:rsidR="003114E7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>Закреплять названия домашних животных: кошка, собака, петушок;</w:t>
      </w:r>
    </w:p>
    <w:p w:rsidR="003114E7" w:rsidRPr="005F2736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 xml:space="preserve">Учить детей воспроизводить игровые движения согласно тексту </w:t>
      </w:r>
      <w:proofErr w:type="spellStart"/>
      <w:r w:rsidRPr="005F2736">
        <w:rPr>
          <w:sz w:val="28"/>
          <w:szCs w:val="28"/>
        </w:rPr>
        <w:t>потешки</w:t>
      </w:r>
      <w:proofErr w:type="spellEnd"/>
      <w:r w:rsidRPr="005F2736">
        <w:rPr>
          <w:sz w:val="28"/>
          <w:szCs w:val="28"/>
        </w:rPr>
        <w:t>;</w:t>
      </w:r>
      <w:r w:rsidRPr="003114E7">
        <w:rPr>
          <w:sz w:val="28"/>
          <w:szCs w:val="28"/>
        </w:rPr>
        <w:t xml:space="preserve"> </w:t>
      </w:r>
      <w:r w:rsidRPr="005F2736">
        <w:rPr>
          <w:sz w:val="28"/>
          <w:szCs w:val="28"/>
        </w:rPr>
        <w:t>Закреплять у детей умение произносить слова: кошка, собака, петушок, до свидания, учить улавливать ритмичность речи;</w:t>
      </w:r>
    </w:p>
    <w:p w:rsidR="003114E7" w:rsidRDefault="005F2736" w:rsidP="003114E7">
      <w:pPr>
        <w:rPr>
          <w:sz w:val="28"/>
          <w:szCs w:val="28"/>
        </w:rPr>
      </w:pPr>
      <w:r>
        <w:rPr>
          <w:b/>
          <w:sz w:val="28"/>
          <w:szCs w:val="28"/>
        </w:rPr>
        <w:t>Развивающие:</w:t>
      </w:r>
      <w:r w:rsidRPr="00C91D5B">
        <w:rPr>
          <w:sz w:val="28"/>
          <w:szCs w:val="28"/>
        </w:rPr>
        <w:t xml:space="preserve"> </w:t>
      </w:r>
    </w:p>
    <w:p w:rsidR="003114E7" w:rsidRPr="005F2736" w:rsidRDefault="003114E7" w:rsidP="003114E7">
      <w:pPr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Pr="005F2736">
        <w:rPr>
          <w:sz w:val="28"/>
          <w:szCs w:val="28"/>
        </w:rPr>
        <w:t xml:space="preserve">у детей способность улавливать ритм </w:t>
      </w:r>
      <w:proofErr w:type="spellStart"/>
      <w:r w:rsidRPr="005F2736">
        <w:rPr>
          <w:sz w:val="28"/>
          <w:szCs w:val="28"/>
        </w:rPr>
        <w:t>потешки</w:t>
      </w:r>
      <w:proofErr w:type="spellEnd"/>
      <w:r w:rsidRPr="005F2736">
        <w:rPr>
          <w:sz w:val="28"/>
          <w:szCs w:val="28"/>
        </w:rPr>
        <w:t>;</w:t>
      </w:r>
    </w:p>
    <w:p w:rsidR="003114E7" w:rsidRPr="005F2736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>Развивать у детей умение воспроизводить звукоподражание;</w:t>
      </w:r>
    </w:p>
    <w:p w:rsidR="003114E7" w:rsidRPr="005F2736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>Развивать</w:t>
      </w:r>
      <w:r>
        <w:rPr>
          <w:sz w:val="28"/>
          <w:szCs w:val="28"/>
        </w:rPr>
        <w:t xml:space="preserve"> </w:t>
      </w:r>
      <w:r w:rsidRPr="005F2736">
        <w:rPr>
          <w:sz w:val="28"/>
          <w:szCs w:val="28"/>
        </w:rPr>
        <w:t>тактильную чувствительность, слуховую сосредоточенность;</w:t>
      </w:r>
    </w:p>
    <w:p w:rsidR="003114E7" w:rsidRPr="005F2736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 xml:space="preserve">Побуждать детей вступать в речевое взаимодействие со сверстниками и педагогом; </w:t>
      </w:r>
    </w:p>
    <w:p w:rsidR="003114E7" w:rsidRPr="005F2736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>Развивать познавательную и двигательную активность у детей раннего возраста;</w:t>
      </w:r>
    </w:p>
    <w:p w:rsidR="003114E7" w:rsidRDefault="005F2736" w:rsidP="003114E7">
      <w:pPr>
        <w:rPr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  <w:r w:rsidRPr="00C91D5B">
        <w:rPr>
          <w:sz w:val="28"/>
          <w:szCs w:val="28"/>
        </w:rPr>
        <w:t xml:space="preserve"> </w:t>
      </w:r>
    </w:p>
    <w:p w:rsidR="003114E7" w:rsidRPr="005F2736" w:rsidRDefault="003114E7" w:rsidP="003114E7">
      <w:pPr>
        <w:rPr>
          <w:sz w:val="28"/>
          <w:szCs w:val="28"/>
        </w:rPr>
      </w:pPr>
      <w:r w:rsidRPr="005F2736">
        <w:rPr>
          <w:sz w:val="28"/>
          <w:szCs w:val="28"/>
        </w:rPr>
        <w:t>Способствовать формированию положительных эмоций у детей;</w:t>
      </w:r>
      <w:r w:rsidRPr="003114E7">
        <w:rPr>
          <w:sz w:val="28"/>
          <w:szCs w:val="28"/>
        </w:rPr>
        <w:t xml:space="preserve"> </w:t>
      </w:r>
      <w:r w:rsidRPr="005F2736">
        <w:rPr>
          <w:sz w:val="28"/>
          <w:szCs w:val="28"/>
        </w:rPr>
        <w:t xml:space="preserve">Воспитывать у детей интерес к совместной деятельности. </w:t>
      </w:r>
    </w:p>
    <w:p w:rsidR="003114E7" w:rsidRDefault="003114E7" w:rsidP="003114E7">
      <w:pPr>
        <w:rPr>
          <w:sz w:val="28"/>
          <w:szCs w:val="28"/>
        </w:rPr>
      </w:pPr>
    </w:p>
    <w:p w:rsidR="005F2736" w:rsidRPr="003A0CEB" w:rsidRDefault="005F2736" w:rsidP="003114E7">
      <w:pPr>
        <w:rPr>
          <w:b/>
          <w:sz w:val="28"/>
          <w:szCs w:val="28"/>
        </w:rPr>
      </w:pPr>
      <w:r w:rsidRPr="003A0CEB">
        <w:rPr>
          <w:b/>
          <w:bCs/>
          <w:sz w:val="28"/>
          <w:szCs w:val="28"/>
        </w:rPr>
        <w:t>Интеграция образовательных областей:</w:t>
      </w:r>
    </w:p>
    <w:p w:rsidR="005F2736" w:rsidRPr="003A0CEB" w:rsidRDefault="005F2736" w:rsidP="005F2736">
      <w:pPr>
        <w:numPr>
          <w:ilvl w:val="0"/>
          <w:numId w:val="2"/>
        </w:numPr>
        <w:rPr>
          <w:sz w:val="28"/>
          <w:szCs w:val="28"/>
        </w:rPr>
      </w:pPr>
      <w:r w:rsidRPr="003A0CEB">
        <w:rPr>
          <w:sz w:val="28"/>
          <w:szCs w:val="28"/>
        </w:rPr>
        <w:t>Речевое развитие</w:t>
      </w:r>
    </w:p>
    <w:p w:rsidR="005F2736" w:rsidRPr="003A0CEB" w:rsidRDefault="005F2736" w:rsidP="005F2736">
      <w:pPr>
        <w:numPr>
          <w:ilvl w:val="0"/>
          <w:numId w:val="2"/>
        </w:numPr>
        <w:rPr>
          <w:sz w:val="28"/>
          <w:szCs w:val="28"/>
        </w:rPr>
      </w:pPr>
      <w:r w:rsidRPr="003A0CEB">
        <w:rPr>
          <w:sz w:val="28"/>
          <w:szCs w:val="28"/>
        </w:rPr>
        <w:t>Познавательное  развитие</w:t>
      </w:r>
    </w:p>
    <w:p w:rsidR="005F2736" w:rsidRPr="003A0CEB" w:rsidRDefault="005F2736" w:rsidP="005F2736">
      <w:pPr>
        <w:numPr>
          <w:ilvl w:val="0"/>
          <w:numId w:val="1"/>
        </w:numPr>
        <w:rPr>
          <w:sz w:val="28"/>
          <w:szCs w:val="28"/>
        </w:rPr>
      </w:pPr>
      <w:r w:rsidRPr="003A0CEB">
        <w:rPr>
          <w:sz w:val="28"/>
          <w:szCs w:val="28"/>
        </w:rPr>
        <w:t>Социально-коммуникативное развитие</w:t>
      </w:r>
    </w:p>
    <w:p w:rsidR="005F2736" w:rsidRPr="003A0CEB" w:rsidRDefault="005F2736" w:rsidP="005F2736">
      <w:pPr>
        <w:numPr>
          <w:ilvl w:val="0"/>
          <w:numId w:val="1"/>
        </w:numPr>
        <w:rPr>
          <w:sz w:val="28"/>
          <w:szCs w:val="28"/>
        </w:rPr>
      </w:pPr>
      <w:r w:rsidRPr="003A0CEB">
        <w:rPr>
          <w:sz w:val="28"/>
          <w:szCs w:val="28"/>
        </w:rPr>
        <w:t>Физическое развитие</w:t>
      </w:r>
    </w:p>
    <w:p w:rsidR="00E34E3F" w:rsidRPr="005F2736" w:rsidRDefault="00E34E3F" w:rsidP="005F2736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5F2736">
        <w:rPr>
          <w:b/>
          <w:bCs/>
          <w:sz w:val="28"/>
          <w:szCs w:val="28"/>
        </w:rPr>
        <w:t>Материал: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мягкие игрушки – кошка, собака,</w:t>
      </w:r>
      <w:r w:rsidR="00782601" w:rsidRPr="005F2736">
        <w:rPr>
          <w:sz w:val="28"/>
          <w:szCs w:val="28"/>
        </w:rPr>
        <w:t xml:space="preserve"> петушок,</w:t>
      </w:r>
      <w:r w:rsidRPr="005F2736">
        <w:rPr>
          <w:sz w:val="28"/>
          <w:szCs w:val="28"/>
        </w:rPr>
        <w:t xml:space="preserve"> ширма - домик, мисочк</w:t>
      </w:r>
      <w:r w:rsidR="00782601" w:rsidRPr="005F2736">
        <w:rPr>
          <w:sz w:val="28"/>
          <w:szCs w:val="28"/>
        </w:rPr>
        <w:t>а, молочко, косточка (муляж),</w:t>
      </w:r>
      <w:r w:rsidR="00D5754E" w:rsidRPr="005F2736">
        <w:rPr>
          <w:sz w:val="28"/>
          <w:szCs w:val="28"/>
        </w:rPr>
        <w:t xml:space="preserve"> </w:t>
      </w:r>
      <w:r w:rsidR="00782601" w:rsidRPr="005F2736">
        <w:rPr>
          <w:sz w:val="28"/>
          <w:szCs w:val="28"/>
        </w:rPr>
        <w:t xml:space="preserve">пшено. </w:t>
      </w:r>
    </w:p>
    <w:p w:rsidR="00E34E3F" w:rsidRPr="005F2736" w:rsidRDefault="00E34E3F" w:rsidP="005F2736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5F2736">
        <w:rPr>
          <w:b/>
          <w:bCs/>
          <w:sz w:val="28"/>
          <w:szCs w:val="28"/>
        </w:rPr>
        <w:t>Ход</w:t>
      </w:r>
      <w:r w:rsidR="00815874">
        <w:rPr>
          <w:b/>
          <w:bCs/>
          <w:sz w:val="28"/>
          <w:szCs w:val="28"/>
        </w:rPr>
        <w:t xml:space="preserve"> организованной деятельности</w:t>
      </w:r>
      <w:r w:rsidRPr="005F2736">
        <w:rPr>
          <w:b/>
          <w:bCs/>
          <w:sz w:val="28"/>
          <w:szCs w:val="28"/>
        </w:rPr>
        <w:t>:</w:t>
      </w:r>
      <w:r w:rsidRPr="005F2736">
        <w:rPr>
          <w:sz w:val="28"/>
          <w:szCs w:val="28"/>
        </w:rPr>
        <w:t xml:space="preserve">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b/>
          <w:bCs/>
          <w:sz w:val="28"/>
          <w:szCs w:val="28"/>
        </w:rPr>
        <w:t>Воспитатель: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Ребята, посмотрите, какой красивый домик стоит</w:t>
      </w:r>
      <w:r w:rsidR="00782601" w:rsidRPr="005F2736">
        <w:rPr>
          <w:sz w:val="28"/>
          <w:szCs w:val="28"/>
        </w:rPr>
        <w:t xml:space="preserve"> у нас. Давайте подойдём к домику поближе, постучим кулачком и узнаем, кто же в домике живёт? </w:t>
      </w:r>
      <w:r w:rsidRPr="005F2736">
        <w:rPr>
          <w:sz w:val="28"/>
          <w:szCs w:val="28"/>
        </w:rPr>
        <w:t xml:space="preserve"> </w:t>
      </w:r>
    </w:p>
    <w:p w:rsidR="00782601" w:rsidRPr="005F2736" w:rsidRDefault="00782601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i/>
          <w:iCs/>
          <w:sz w:val="28"/>
          <w:szCs w:val="28"/>
        </w:rPr>
        <w:t xml:space="preserve"> </w:t>
      </w:r>
      <w:r w:rsidR="00D5754E" w:rsidRPr="005F2736">
        <w:rPr>
          <w:sz w:val="28"/>
          <w:szCs w:val="28"/>
        </w:rPr>
        <w:t>(И</w:t>
      </w:r>
      <w:r w:rsidRPr="005F2736">
        <w:rPr>
          <w:sz w:val="28"/>
          <w:szCs w:val="28"/>
        </w:rPr>
        <w:t xml:space="preserve">з домика доносится </w:t>
      </w:r>
      <w:r w:rsidR="00A72269">
        <w:rPr>
          <w:sz w:val="28"/>
          <w:szCs w:val="28"/>
        </w:rPr>
        <w:t>«</w:t>
      </w:r>
      <w:proofErr w:type="gramStart"/>
      <w:r w:rsidRPr="005F2736">
        <w:rPr>
          <w:sz w:val="28"/>
          <w:szCs w:val="28"/>
        </w:rPr>
        <w:t>мяу</w:t>
      </w:r>
      <w:proofErr w:type="gramEnd"/>
      <w:r w:rsidR="00A72269">
        <w:rPr>
          <w:sz w:val="28"/>
          <w:szCs w:val="28"/>
        </w:rPr>
        <w:t>»</w:t>
      </w:r>
      <w:r w:rsidRPr="005F2736">
        <w:rPr>
          <w:sz w:val="28"/>
          <w:szCs w:val="28"/>
        </w:rPr>
        <w:t xml:space="preserve">) </w:t>
      </w:r>
    </w:p>
    <w:p w:rsidR="00E34E3F" w:rsidRPr="005F2736" w:rsidRDefault="00E34E3F" w:rsidP="005F2736">
      <w:pPr>
        <w:spacing w:before="225" w:after="225"/>
        <w:jc w:val="both"/>
        <w:rPr>
          <w:i/>
          <w:iCs/>
          <w:sz w:val="28"/>
          <w:szCs w:val="28"/>
        </w:rPr>
      </w:pPr>
      <w:r w:rsidRPr="005F2736">
        <w:rPr>
          <w:sz w:val="28"/>
          <w:szCs w:val="28"/>
        </w:rPr>
        <w:t xml:space="preserve">- Скажите мне, кто кричит?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815874">
        <w:rPr>
          <w:b/>
          <w:iCs/>
          <w:sz w:val="28"/>
          <w:szCs w:val="28"/>
        </w:rPr>
        <w:t>Дети:</w:t>
      </w:r>
      <w:r w:rsidRPr="005F2736">
        <w:rPr>
          <w:sz w:val="28"/>
          <w:szCs w:val="28"/>
        </w:rPr>
        <w:t xml:space="preserve"> Кошка.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Воспитатель достает кошку. Рассматривают ее с детьми.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lastRenderedPageBreak/>
        <w:t>- По</w:t>
      </w:r>
      <w:r w:rsidR="00D5754E" w:rsidRPr="005F2736">
        <w:rPr>
          <w:sz w:val="28"/>
          <w:szCs w:val="28"/>
        </w:rPr>
        <w:t>смотрите, какая кошка красивая,</w:t>
      </w:r>
      <w:r w:rsidR="00782601" w:rsidRPr="005F2736">
        <w:rPr>
          <w:sz w:val="28"/>
          <w:szCs w:val="28"/>
        </w:rPr>
        <w:t xml:space="preserve"> серая.</w:t>
      </w:r>
      <w:r w:rsidRPr="005F2736">
        <w:rPr>
          <w:sz w:val="28"/>
          <w:szCs w:val="28"/>
        </w:rPr>
        <w:t xml:space="preserve">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Скажите мне, пожалуйста, что это? (Воспитатель показывает части тела кошки - ушки, лапы, хвост, глазки, нос). У кошки мягкие лапки, а на лапках царапки. Но кошка добрая, ребяток не обидит. Хотите кошеч</w:t>
      </w:r>
      <w:r w:rsidR="00815874">
        <w:rPr>
          <w:sz w:val="28"/>
          <w:szCs w:val="28"/>
        </w:rPr>
        <w:t xml:space="preserve">ку погладить? </w:t>
      </w:r>
      <w:r w:rsidR="00384430" w:rsidRPr="005F2736">
        <w:rPr>
          <w:sz w:val="28"/>
          <w:szCs w:val="28"/>
        </w:rPr>
        <w:t xml:space="preserve"> Погладь, Маргарита, кошку, погладь, Кирюша</w:t>
      </w:r>
      <w:r w:rsidRPr="005F2736">
        <w:rPr>
          <w:sz w:val="28"/>
          <w:szCs w:val="28"/>
        </w:rPr>
        <w:t xml:space="preserve">. Видите, какая шерстка у нее мягкая, пушистая. </w:t>
      </w:r>
    </w:p>
    <w:p w:rsidR="00D66A75" w:rsidRPr="005F2736" w:rsidRDefault="00D66A75" w:rsidP="00D66A75">
      <w:pPr>
        <w:spacing w:before="225" w:after="225"/>
        <w:jc w:val="both"/>
        <w:rPr>
          <w:sz w:val="28"/>
          <w:szCs w:val="28"/>
        </w:rPr>
      </w:pPr>
      <w:r w:rsidRPr="005F2736">
        <w:rPr>
          <w:b/>
          <w:bCs/>
          <w:sz w:val="28"/>
          <w:szCs w:val="28"/>
        </w:rPr>
        <w:t>Воспитатель:</w:t>
      </w:r>
    </w:p>
    <w:p w:rsidR="00E34E3F" w:rsidRPr="005F2736" w:rsidRDefault="00384430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Юра</w:t>
      </w:r>
      <w:r w:rsidR="00E34E3F" w:rsidRPr="005F2736">
        <w:rPr>
          <w:sz w:val="28"/>
          <w:szCs w:val="28"/>
        </w:rPr>
        <w:t xml:space="preserve">, как кричит кошка? Тема, как кричит кошка?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Ребята, что-то наша кошка заскучала, давайте мы поиграем, а она на нас посмотрит:</w:t>
      </w:r>
    </w:p>
    <w:p w:rsidR="00E34E3F" w:rsidRPr="005F2736" w:rsidRDefault="00E34E3F" w:rsidP="005F2736">
      <w:pPr>
        <w:spacing w:before="225" w:after="225"/>
        <w:jc w:val="both"/>
        <w:rPr>
          <w:i/>
          <w:iCs/>
          <w:sz w:val="28"/>
          <w:szCs w:val="28"/>
        </w:rPr>
      </w:pPr>
      <w:r w:rsidRPr="005F2736">
        <w:rPr>
          <w:i/>
          <w:iCs/>
          <w:sz w:val="28"/>
          <w:szCs w:val="28"/>
        </w:rPr>
        <w:t>«Все котятки мыли лапки</w:t>
      </w:r>
      <w:r w:rsidR="00815874">
        <w:rPr>
          <w:i/>
          <w:iCs/>
          <w:sz w:val="28"/>
          <w:szCs w:val="28"/>
        </w:rPr>
        <w:t xml:space="preserve"> </w:t>
      </w:r>
      <w:r w:rsidR="00D5754E" w:rsidRPr="005F2736">
        <w:rPr>
          <w:i/>
          <w:iCs/>
          <w:sz w:val="28"/>
          <w:szCs w:val="28"/>
        </w:rPr>
        <w:t>-</w:t>
      </w:r>
      <w:r w:rsidRPr="005F2736">
        <w:rPr>
          <w:i/>
          <w:iCs/>
          <w:sz w:val="28"/>
          <w:szCs w:val="28"/>
        </w:rPr>
        <w:t xml:space="preserve"> вот так, вот так! </w:t>
      </w:r>
    </w:p>
    <w:p w:rsidR="00E34E3F" w:rsidRPr="005F2736" w:rsidRDefault="00E34E3F" w:rsidP="005F2736">
      <w:pPr>
        <w:spacing w:before="225" w:after="225"/>
        <w:jc w:val="both"/>
        <w:rPr>
          <w:i/>
          <w:iCs/>
          <w:sz w:val="28"/>
          <w:szCs w:val="28"/>
        </w:rPr>
      </w:pPr>
      <w:r w:rsidRPr="005F2736">
        <w:rPr>
          <w:i/>
          <w:iCs/>
          <w:sz w:val="28"/>
          <w:szCs w:val="28"/>
        </w:rPr>
        <w:t>Мыли ушки, мыли брюшки</w:t>
      </w:r>
      <w:r w:rsidR="00815874">
        <w:rPr>
          <w:i/>
          <w:iCs/>
          <w:sz w:val="28"/>
          <w:szCs w:val="28"/>
        </w:rPr>
        <w:t xml:space="preserve"> </w:t>
      </w:r>
      <w:r w:rsidR="00D5754E" w:rsidRPr="005F2736">
        <w:rPr>
          <w:i/>
          <w:iCs/>
          <w:sz w:val="28"/>
          <w:szCs w:val="28"/>
        </w:rPr>
        <w:t>-</w:t>
      </w:r>
      <w:r w:rsidRPr="005F2736">
        <w:rPr>
          <w:i/>
          <w:iCs/>
          <w:sz w:val="28"/>
          <w:szCs w:val="28"/>
        </w:rPr>
        <w:t xml:space="preserve"> вот так, вот так! </w:t>
      </w:r>
    </w:p>
    <w:p w:rsidR="00E34E3F" w:rsidRPr="005F2736" w:rsidRDefault="00E34E3F" w:rsidP="005F2736">
      <w:pPr>
        <w:spacing w:before="225" w:after="225"/>
        <w:jc w:val="both"/>
        <w:rPr>
          <w:i/>
          <w:iCs/>
          <w:sz w:val="28"/>
          <w:szCs w:val="28"/>
        </w:rPr>
      </w:pPr>
      <w:r w:rsidRPr="005F2736">
        <w:rPr>
          <w:i/>
          <w:iCs/>
          <w:sz w:val="28"/>
          <w:szCs w:val="28"/>
        </w:rPr>
        <w:t>А потом они играли</w:t>
      </w:r>
      <w:r w:rsidR="00815874">
        <w:rPr>
          <w:i/>
          <w:iCs/>
          <w:sz w:val="28"/>
          <w:szCs w:val="28"/>
        </w:rPr>
        <w:t xml:space="preserve"> </w:t>
      </w:r>
      <w:r w:rsidR="00D5754E" w:rsidRPr="005F2736">
        <w:rPr>
          <w:i/>
          <w:iCs/>
          <w:sz w:val="28"/>
          <w:szCs w:val="28"/>
        </w:rPr>
        <w:t>-</w:t>
      </w:r>
      <w:r w:rsidRPr="005F2736">
        <w:rPr>
          <w:i/>
          <w:iCs/>
          <w:sz w:val="28"/>
          <w:szCs w:val="28"/>
        </w:rPr>
        <w:t xml:space="preserve"> вот так, вот так! (прыжки) </w:t>
      </w:r>
    </w:p>
    <w:p w:rsidR="00E34E3F" w:rsidRPr="005F2736" w:rsidRDefault="00E34E3F" w:rsidP="005F2736">
      <w:pPr>
        <w:spacing w:before="225" w:after="225"/>
        <w:jc w:val="both"/>
        <w:rPr>
          <w:i/>
          <w:iCs/>
          <w:sz w:val="28"/>
          <w:szCs w:val="28"/>
        </w:rPr>
      </w:pPr>
      <w:r w:rsidRPr="005F2736">
        <w:rPr>
          <w:i/>
          <w:iCs/>
          <w:sz w:val="28"/>
          <w:szCs w:val="28"/>
        </w:rPr>
        <w:t xml:space="preserve">А потом они устали, сладко-сладко засыпали. </w:t>
      </w:r>
    </w:p>
    <w:p w:rsidR="00E34E3F" w:rsidRPr="005F2736" w:rsidRDefault="00815874" w:rsidP="005F2736">
      <w:pPr>
        <w:spacing w:before="225" w:after="225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Вот так, вот так!</w:t>
      </w:r>
      <w:r w:rsidR="00E34E3F" w:rsidRPr="005F2736">
        <w:rPr>
          <w:i/>
          <w:iCs/>
          <w:sz w:val="28"/>
          <w:szCs w:val="28"/>
        </w:rPr>
        <w:t>»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Кошке понравилось, как вы играли. </w:t>
      </w:r>
    </w:p>
    <w:p w:rsidR="00D66A75" w:rsidRPr="005F2736" w:rsidRDefault="00D66A75" w:rsidP="00D66A75">
      <w:pPr>
        <w:spacing w:before="225" w:after="225"/>
        <w:jc w:val="both"/>
        <w:rPr>
          <w:sz w:val="28"/>
          <w:szCs w:val="28"/>
        </w:rPr>
      </w:pPr>
      <w:r w:rsidRPr="005F2736">
        <w:rPr>
          <w:b/>
          <w:bCs/>
          <w:sz w:val="28"/>
          <w:szCs w:val="28"/>
        </w:rPr>
        <w:t>Воспитатель: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- Ребята, а что кошка любит кушать? (Молоко, рыбку, а еще она любит мышек ловить).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Кошка к детям подошла</w:t>
      </w:r>
    </w:p>
    <w:p w:rsidR="00E34E3F" w:rsidRPr="005F2736" w:rsidRDefault="00384430" w:rsidP="005F2736">
      <w:pPr>
        <w:spacing w:before="225" w:after="225"/>
        <w:rPr>
          <w:sz w:val="28"/>
          <w:szCs w:val="28"/>
        </w:rPr>
      </w:pPr>
      <w:r w:rsidRPr="005F2736">
        <w:rPr>
          <w:sz w:val="28"/>
          <w:szCs w:val="28"/>
        </w:rPr>
        <w:t>Молочка просила,</w:t>
      </w:r>
      <w:r w:rsidR="00E34E3F" w:rsidRPr="005F2736">
        <w:rPr>
          <w:sz w:val="28"/>
          <w:szCs w:val="28"/>
        </w:rPr>
        <w:t xml:space="preserve"> </w:t>
      </w:r>
      <w:r w:rsidRPr="005F2736">
        <w:rPr>
          <w:sz w:val="28"/>
          <w:szCs w:val="28"/>
        </w:rPr>
        <w:t xml:space="preserve">                                                                                                                                  Молочка просила,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«Мяу» говорила,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«Мяу – </w:t>
      </w:r>
      <w:proofErr w:type="gramStart"/>
      <w:r w:rsidRPr="005F2736">
        <w:rPr>
          <w:sz w:val="28"/>
          <w:szCs w:val="28"/>
        </w:rPr>
        <w:t>мяу</w:t>
      </w:r>
      <w:proofErr w:type="gramEnd"/>
      <w:r w:rsidRPr="005F2736">
        <w:rPr>
          <w:sz w:val="28"/>
          <w:szCs w:val="28"/>
        </w:rPr>
        <w:t xml:space="preserve"> – мяу».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Давайте нальем ей в мисочку молока. (Наливаем молоко, кошка сидит рядом с домиком). Пей, кошка, молочко. А кошка ребяткам скажет: «Мяу-мяу».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Накормили кисоньку,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Кисонька поела,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Кисонька поела,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Песенку запела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«</w:t>
      </w:r>
      <w:proofErr w:type="spellStart"/>
      <w:r w:rsidRPr="005F2736">
        <w:rPr>
          <w:sz w:val="28"/>
          <w:szCs w:val="28"/>
        </w:rPr>
        <w:t>Мур</w:t>
      </w:r>
      <w:proofErr w:type="spellEnd"/>
      <w:r w:rsidRPr="005F2736">
        <w:rPr>
          <w:sz w:val="28"/>
          <w:szCs w:val="28"/>
        </w:rPr>
        <w:t xml:space="preserve"> – </w:t>
      </w:r>
      <w:proofErr w:type="spellStart"/>
      <w:r w:rsidRPr="005F2736">
        <w:rPr>
          <w:sz w:val="28"/>
          <w:szCs w:val="28"/>
        </w:rPr>
        <w:t>мур</w:t>
      </w:r>
      <w:proofErr w:type="spellEnd"/>
      <w:r w:rsidRPr="005F2736">
        <w:rPr>
          <w:sz w:val="28"/>
          <w:szCs w:val="28"/>
        </w:rPr>
        <w:t xml:space="preserve"> – </w:t>
      </w:r>
      <w:proofErr w:type="spellStart"/>
      <w:r w:rsidRPr="005F2736">
        <w:rPr>
          <w:sz w:val="28"/>
          <w:szCs w:val="28"/>
        </w:rPr>
        <w:t>мур</w:t>
      </w:r>
      <w:proofErr w:type="spellEnd"/>
      <w:r w:rsidRPr="005F2736">
        <w:rPr>
          <w:sz w:val="28"/>
          <w:szCs w:val="28"/>
        </w:rPr>
        <w:t>».</w:t>
      </w:r>
    </w:p>
    <w:p w:rsidR="00E34E3F" w:rsidRPr="00815874" w:rsidRDefault="00384430" w:rsidP="005F2736">
      <w:pPr>
        <w:spacing w:before="225" w:after="225"/>
        <w:jc w:val="both"/>
        <w:rPr>
          <w:b/>
          <w:sz w:val="28"/>
          <w:szCs w:val="28"/>
        </w:rPr>
      </w:pPr>
      <w:r w:rsidRPr="005F2736">
        <w:rPr>
          <w:sz w:val="28"/>
          <w:szCs w:val="28"/>
        </w:rPr>
        <w:t xml:space="preserve"> </w:t>
      </w:r>
      <w:r w:rsidR="00E34E3F" w:rsidRPr="00815874">
        <w:rPr>
          <w:b/>
          <w:iCs/>
          <w:sz w:val="28"/>
          <w:szCs w:val="28"/>
        </w:rPr>
        <w:t>Воспитатель: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Ой, а кто</w:t>
      </w:r>
      <w:r w:rsidR="00384430" w:rsidRPr="005F2736">
        <w:rPr>
          <w:sz w:val="28"/>
          <w:szCs w:val="28"/>
        </w:rPr>
        <w:t xml:space="preserve"> это в домике еще</w:t>
      </w:r>
      <w:r w:rsidRPr="005F2736">
        <w:rPr>
          <w:sz w:val="28"/>
          <w:szCs w:val="28"/>
        </w:rPr>
        <w:t xml:space="preserve"> живет, послушайте внимательно. Гав</w:t>
      </w:r>
      <w:r w:rsidR="00D66A75">
        <w:rPr>
          <w:sz w:val="28"/>
          <w:szCs w:val="28"/>
        </w:rPr>
        <w:t xml:space="preserve"> </w:t>
      </w:r>
      <w:r w:rsidRPr="005F2736">
        <w:rPr>
          <w:sz w:val="28"/>
          <w:szCs w:val="28"/>
        </w:rPr>
        <w:t>-</w:t>
      </w:r>
      <w:r w:rsidR="00D66A75">
        <w:rPr>
          <w:sz w:val="28"/>
          <w:szCs w:val="28"/>
        </w:rPr>
        <w:t xml:space="preserve"> </w:t>
      </w:r>
      <w:proofErr w:type="gramStart"/>
      <w:r w:rsidRPr="005F2736">
        <w:rPr>
          <w:sz w:val="28"/>
          <w:szCs w:val="28"/>
        </w:rPr>
        <w:t>гав</w:t>
      </w:r>
      <w:proofErr w:type="gramEnd"/>
      <w:r w:rsidRPr="005F2736">
        <w:rPr>
          <w:sz w:val="28"/>
          <w:szCs w:val="28"/>
        </w:rPr>
        <w:t xml:space="preserve">? Кто это?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D66A75">
        <w:rPr>
          <w:b/>
          <w:sz w:val="28"/>
          <w:szCs w:val="28"/>
        </w:rPr>
        <w:t>Дети:</w:t>
      </w:r>
      <w:r w:rsidRPr="005F2736">
        <w:rPr>
          <w:sz w:val="28"/>
          <w:szCs w:val="28"/>
        </w:rPr>
        <w:t xml:space="preserve">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 xml:space="preserve">ка. </w:t>
      </w:r>
    </w:p>
    <w:p w:rsidR="00E34E3F" w:rsidRPr="005F2736" w:rsidRDefault="00D5754E" w:rsidP="005F2736">
      <w:pPr>
        <w:spacing w:before="225" w:after="225"/>
        <w:jc w:val="both"/>
        <w:rPr>
          <w:sz w:val="28"/>
          <w:szCs w:val="28"/>
        </w:rPr>
      </w:pPr>
      <w:r w:rsidRPr="00D66A75">
        <w:rPr>
          <w:b/>
          <w:sz w:val="28"/>
          <w:szCs w:val="28"/>
        </w:rPr>
        <w:t>Воспитатель:</w:t>
      </w:r>
      <w:r w:rsidRPr="005F2736">
        <w:rPr>
          <w:sz w:val="28"/>
          <w:szCs w:val="28"/>
        </w:rPr>
        <w:t xml:space="preserve"> (правильно, собачка)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К нам пришла собачка,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Умная собачка,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С детками играет,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Очень громко лает. </w:t>
      </w:r>
      <w:proofErr w:type="gramStart"/>
      <w:r w:rsidRPr="005F2736">
        <w:rPr>
          <w:sz w:val="28"/>
          <w:szCs w:val="28"/>
        </w:rPr>
        <w:t>Гав-гав</w:t>
      </w:r>
      <w:proofErr w:type="gramEnd"/>
      <w:r w:rsidRPr="005F2736">
        <w:rPr>
          <w:sz w:val="28"/>
          <w:szCs w:val="28"/>
        </w:rPr>
        <w:t xml:space="preserve">.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Ребята, как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 xml:space="preserve">ка лает? </w:t>
      </w:r>
    </w:p>
    <w:p w:rsidR="00E34E3F" w:rsidRPr="005F2736" w:rsidRDefault="001F4C7C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- Кирюша, </w:t>
      </w:r>
      <w:r w:rsidR="00E34E3F" w:rsidRPr="005F2736">
        <w:rPr>
          <w:sz w:val="28"/>
          <w:szCs w:val="28"/>
        </w:rPr>
        <w:t xml:space="preserve">как собачка лает? </w:t>
      </w:r>
    </w:p>
    <w:p w:rsidR="00E34E3F" w:rsidRPr="005F2736" w:rsidRDefault="001F4C7C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- Лиля, </w:t>
      </w:r>
      <w:r w:rsidR="00E34E3F" w:rsidRPr="005F2736">
        <w:rPr>
          <w:sz w:val="28"/>
          <w:szCs w:val="28"/>
        </w:rPr>
        <w:t xml:space="preserve">как собачка лает? (Воспитатель показывает части тела собачки, спрашивая у детей, что это: хвостик, ушки, лапки).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Погладим, давайте соба</w:t>
      </w:r>
      <w:r w:rsidR="00E149F2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>ку, шерстка у нее пушистая, мягкая. Ой, ребята, а где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>ка? Спряталась? (Воспитатель прячет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>ку за ширму). Давайте позовем собачку: «Соба</w:t>
      </w:r>
      <w:r w:rsidR="00814299" w:rsidRPr="005F2736">
        <w:rPr>
          <w:sz w:val="28"/>
          <w:szCs w:val="28"/>
        </w:rPr>
        <w:t>ч</w:t>
      </w:r>
      <w:r w:rsidR="00D5754E" w:rsidRPr="005F2736">
        <w:rPr>
          <w:sz w:val="28"/>
          <w:szCs w:val="28"/>
        </w:rPr>
        <w:t>ка, иди к нам…</w:t>
      </w:r>
      <w:r w:rsidRPr="005F2736">
        <w:rPr>
          <w:sz w:val="28"/>
          <w:szCs w:val="28"/>
        </w:rPr>
        <w:t>» (Дети зовут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 xml:space="preserve">ку).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Вот она соба</w:t>
      </w:r>
      <w:r w:rsidR="00814299" w:rsidRPr="005F2736">
        <w:rPr>
          <w:sz w:val="28"/>
          <w:szCs w:val="28"/>
        </w:rPr>
        <w:t xml:space="preserve">чка и зовут собачку Бобик.                                                                                          </w:t>
      </w:r>
      <w:r w:rsidRPr="005F2736">
        <w:rPr>
          <w:sz w:val="28"/>
          <w:szCs w:val="28"/>
        </w:rPr>
        <w:t xml:space="preserve"> </w:t>
      </w:r>
    </w:p>
    <w:p w:rsidR="00814299" w:rsidRPr="005F2736" w:rsidRDefault="00814299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-Дети, как зовут собачку? (Правильно Бобик). Давайте с Бобиком поиграем (игра с собачкой)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А как вы думаете, что любит соба</w:t>
      </w:r>
      <w:r w:rsidR="00814299" w:rsidRPr="005F2736">
        <w:rPr>
          <w:sz w:val="28"/>
          <w:szCs w:val="28"/>
        </w:rPr>
        <w:t>ч</w:t>
      </w:r>
      <w:r w:rsidR="00D5754E" w:rsidRPr="005F2736">
        <w:rPr>
          <w:sz w:val="28"/>
          <w:szCs w:val="28"/>
        </w:rPr>
        <w:t>ка кушать? (К</w:t>
      </w:r>
      <w:r w:rsidRPr="005F2736">
        <w:rPr>
          <w:sz w:val="28"/>
          <w:szCs w:val="28"/>
        </w:rPr>
        <w:t xml:space="preserve">осточку) </w:t>
      </w:r>
    </w:p>
    <w:p w:rsidR="00E34E3F" w:rsidRPr="005F2736" w:rsidRDefault="00E34E3F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 Давайте угостим нашу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>ку косточкой. Кушай, соба</w:t>
      </w:r>
      <w:r w:rsidR="00814299" w:rsidRPr="005F2736">
        <w:rPr>
          <w:sz w:val="28"/>
          <w:szCs w:val="28"/>
        </w:rPr>
        <w:t>ч</w:t>
      </w:r>
      <w:r w:rsidRPr="005F2736">
        <w:rPr>
          <w:sz w:val="28"/>
          <w:szCs w:val="28"/>
        </w:rPr>
        <w:t>ка, косточку. А собачка нам с вами что скажет: «Гав</w:t>
      </w:r>
      <w:r w:rsidR="00D66A75">
        <w:rPr>
          <w:sz w:val="28"/>
          <w:szCs w:val="28"/>
        </w:rPr>
        <w:t xml:space="preserve"> </w:t>
      </w:r>
      <w:r w:rsidRPr="005F2736">
        <w:rPr>
          <w:sz w:val="28"/>
          <w:szCs w:val="28"/>
        </w:rPr>
        <w:t>-</w:t>
      </w:r>
      <w:r w:rsidR="00D66A75">
        <w:rPr>
          <w:sz w:val="28"/>
          <w:szCs w:val="28"/>
        </w:rPr>
        <w:t xml:space="preserve"> </w:t>
      </w:r>
      <w:proofErr w:type="gramStart"/>
      <w:r w:rsidRPr="005F2736">
        <w:rPr>
          <w:sz w:val="28"/>
          <w:szCs w:val="28"/>
        </w:rPr>
        <w:t>гав</w:t>
      </w:r>
      <w:proofErr w:type="gramEnd"/>
      <w:r w:rsidRPr="005F2736">
        <w:rPr>
          <w:sz w:val="28"/>
          <w:szCs w:val="28"/>
        </w:rPr>
        <w:t>! ».</w:t>
      </w:r>
    </w:p>
    <w:p w:rsidR="00E34E3F" w:rsidRPr="00D66A75" w:rsidRDefault="00E34E3F" w:rsidP="005F2736">
      <w:pPr>
        <w:spacing w:before="225" w:after="225"/>
        <w:jc w:val="both"/>
        <w:rPr>
          <w:b/>
          <w:sz w:val="28"/>
          <w:szCs w:val="28"/>
        </w:rPr>
      </w:pPr>
      <w:r w:rsidRPr="00D66A75">
        <w:rPr>
          <w:b/>
          <w:sz w:val="28"/>
          <w:szCs w:val="28"/>
        </w:rPr>
        <w:t>Воспитатель:</w:t>
      </w:r>
    </w:p>
    <w:p w:rsidR="00384430" w:rsidRPr="005F2736" w:rsidRDefault="00D5754E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 xml:space="preserve">-Дети, давайте </w:t>
      </w:r>
      <w:r w:rsidR="00384430" w:rsidRPr="005F2736">
        <w:rPr>
          <w:sz w:val="28"/>
          <w:szCs w:val="28"/>
        </w:rPr>
        <w:t>постучим в домик, и узнаем, кто же там ещё живёт?</w:t>
      </w:r>
      <w:r w:rsidRPr="005F2736">
        <w:rPr>
          <w:sz w:val="28"/>
          <w:szCs w:val="28"/>
        </w:rPr>
        <w:t xml:space="preserve"> (К</w:t>
      </w:r>
      <w:r w:rsidR="00814299" w:rsidRPr="005F2736">
        <w:rPr>
          <w:sz w:val="28"/>
          <w:szCs w:val="28"/>
        </w:rPr>
        <w:t>у-ка-ре-ку)</w:t>
      </w:r>
    </w:p>
    <w:p w:rsidR="00384430" w:rsidRPr="005F2736" w:rsidRDefault="00814299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-Ой, дети, кто это кричит?</w:t>
      </w:r>
    </w:p>
    <w:p w:rsidR="00384430" w:rsidRPr="005F2736" w:rsidRDefault="00E149F2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-Петушок.</w:t>
      </w:r>
    </w:p>
    <w:p w:rsidR="00384430" w:rsidRPr="005F2736" w:rsidRDefault="00E149F2" w:rsidP="005F2736">
      <w:pPr>
        <w:spacing w:before="225" w:after="225"/>
        <w:jc w:val="both"/>
        <w:rPr>
          <w:sz w:val="28"/>
          <w:szCs w:val="28"/>
        </w:rPr>
      </w:pPr>
      <w:r w:rsidRPr="005F2736">
        <w:rPr>
          <w:sz w:val="28"/>
          <w:szCs w:val="28"/>
        </w:rPr>
        <w:t>-Правильно, дети, петушок.</w:t>
      </w:r>
    </w:p>
    <w:p w:rsidR="00E149F2" w:rsidRPr="005F2736" w:rsidRDefault="00E149F2" w:rsidP="005F2736">
      <w:pPr>
        <w:pStyle w:val="c4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- Какой петушок?  (Красивый)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- У петушка разноцветные перышки, длинный хвост, острый клюв</w:t>
      </w:r>
      <w:proofErr w:type="gramStart"/>
      <w:r w:rsidRPr="005F2736">
        <w:rPr>
          <w:rStyle w:val="c0"/>
          <w:sz w:val="28"/>
          <w:szCs w:val="28"/>
        </w:rPr>
        <w:t>.</w:t>
      </w:r>
      <w:proofErr w:type="gramEnd"/>
      <w:r w:rsidR="00D5754E" w:rsidRPr="005F2736">
        <w:rPr>
          <w:rStyle w:val="c0"/>
          <w:sz w:val="28"/>
          <w:szCs w:val="28"/>
        </w:rPr>
        <w:t xml:space="preserve"> </w:t>
      </w:r>
      <w:r w:rsidRPr="005F2736">
        <w:rPr>
          <w:rStyle w:val="c0"/>
          <w:sz w:val="28"/>
          <w:szCs w:val="28"/>
        </w:rPr>
        <w:t>(</w:t>
      </w:r>
      <w:proofErr w:type="gramStart"/>
      <w:r w:rsidRPr="005F2736">
        <w:rPr>
          <w:rStyle w:val="c0"/>
          <w:sz w:val="28"/>
          <w:szCs w:val="28"/>
        </w:rPr>
        <w:t>р</w:t>
      </w:r>
      <w:proofErr w:type="gramEnd"/>
      <w:r w:rsidRPr="005F2736">
        <w:rPr>
          <w:rStyle w:val="c0"/>
          <w:sz w:val="28"/>
          <w:szCs w:val="28"/>
        </w:rPr>
        <w:t>ассматриваем петушка)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 xml:space="preserve"> </w:t>
      </w:r>
      <w:r w:rsidR="00D5754E" w:rsidRPr="005F2736">
        <w:rPr>
          <w:rStyle w:val="c0"/>
          <w:sz w:val="28"/>
          <w:szCs w:val="28"/>
        </w:rPr>
        <w:t xml:space="preserve">Чтение </w:t>
      </w:r>
      <w:proofErr w:type="spellStart"/>
      <w:r w:rsidR="00D5754E" w:rsidRPr="005F2736">
        <w:rPr>
          <w:rStyle w:val="c0"/>
          <w:sz w:val="28"/>
          <w:szCs w:val="28"/>
        </w:rPr>
        <w:t>потешки</w:t>
      </w:r>
      <w:proofErr w:type="spellEnd"/>
      <w:r w:rsidR="00D5754E" w:rsidRPr="005F2736">
        <w:rPr>
          <w:rStyle w:val="c0"/>
          <w:sz w:val="28"/>
          <w:szCs w:val="28"/>
        </w:rPr>
        <w:t xml:space="preserve"> </w:t>
      </w:r>
      <w:r w:rsidRPr="005F2736">
        <w:rPr>
          <w:rStyle w:val="c0"/>
          <w:sz w:val="28"/>
          <w:szCs w:val="28"/>
        </w:rPr>
        <w:t>«Петушок, петушок».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Петушок, петушок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Золотой гребешок,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Маслина головушка,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Шелкова бородушка.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Что ты рано встаешь,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rStyle w:val="c0"/>
          <w:sz w:val="28"/>
          <w:szCs w:val="28"/>
        </w:rPr>
      </w:pPr>
      <w:r w:rsidRPr="005F2736">
        <w:rPr>
          <w:rStyle w:val="c0"/>
          <w:sz w:val="28"/>
          <w:szCs w:val="28"/>
        </w:rPr>
        <w:t xml:space="preserve">Деткам спать не даешь? </w:t>
      </w:r>
    </w:p>
    <w:p w:rsidR="00AC7C45" w:rsidRPr="005F2736" w:rsidRDefault="00AC7C45" w:rsidP="005F2736">
      <w:pPr>
        <w:pStyle w:val="c1"/>
        <w:shd w:val="clear" w:color="auto" w:fill="FFFFFF"/>
        <w:spacing w:line="360" w:lineRule="auto"/>
        <w:rPr>
          <w:rStyle w:val="c0"/>
          <w:sz w:val="28"/>
          <w:szCs w:val="28"/>
        </w:rPr>
      </w:pPr>
      <w:proofErr w:type="spellStart"/>
      <w:r w:rsidRPr="005F2736">
        <w:rPr>
          <w:rStyle w:val="c0"/>
          <w:sz w:val="28"/>
          <w:szCs w:val="28"/>
        </w:rPr>
        <w:t>КУ-ка-ре-ку</w:t>
      </w:r>
      <w:proofErr w:type="spellEnd"/>
      <w:r w:rsidRPr="005F2736">
        <w:rPr>
          <w:rStyle w:val="c0"/>
          <w:sz w:val="28"/>
          <w:szCs w:val="28"/>
        </w:rPr>
        <w:t>!</w:t>
      </w:r>
    </w:p>
    <w:p w:rsidR="00E149F2" w:rsidRPr="005F2736" w:rsidRDefault="00E149F2" w:rsidP="005F2736">
      <w:pPr>
        <w:pStyle w:val="c1"/>
        <w:shd w:val="clear" w:color="auto" w:fill="FFFFFF"/>
        <w:spacing w:line="360" w:lineRule="auto"/>
        <w:rPr>
          <w:sz w:val="28"/>
          <w:szCs w:val="28"/>
        </w:rPr>
      </w:pPr>
      <w:r w:rsidRPr="005F2736">
        <w:rPr>
          <w:rStyle w:val="c0"/>
          <w:sz w:val="28"/>
          <w:szCs w:val="28"/>
        </w:rPr>
        <w:t>- Давайте покормим петушка.   (Сыплют зернышки)</w:t>
      </w:r>
    </w:p>
    <w:p w:rsidR="00E34E3F" w:rsidRPr="005F2736" w:rsidRDefault="00D66A75" w:rsidP="005F2736">
      <w:pPr>
        <w:spacing w:before="225" w:after="225"/>
        <w:jc w:val="both"/>
        <w:rPr>
          <w:sz w:val="28"/>
          <w:szCs w:val="28"/>
        </w:rPr>
      </w:pPr>
      <w:r w:rsidRPr="00D66A75">
        <w:rPr>
          <w:b/>
          <w:sz w:val="28"/>
          <w:szCs w:val="28"/>
        </w:rPr>
        <w:t>Итог:</w:t>
      </w:r>
      <w:r>
        <w:rPr>
          <w:sz w:val="28"/>
          <w:szCs w:val="28"/>
        </w:rPr>
        <w:t xml:space="preserve"> </w:t>
      </w:r>
      <w:r w:rsidR="00E149F2" w:rsidRPr="005F2736">
        <w:rPr>
          <w:sz w:val="28"/>
          <w:szCs w:val="28"/>
        </w:rPr>
        <w:t xml:space="preserve">Ребята, кошке, </w:t>
      </w:r>
      <w:r w:rsidR="00E34E3F" w:rsidRPr="005F2736">
        <w:rPr>
          <w:sz w:val="28"/>
          <w:szCs w:val="28"/>
        </w:rPr>
        <w:t>соба</w:t>
      </w:r>
      <w:r w:rsidR="00E149F2" w:rsidRPr="005F2736">
        <w:rPr>
          <w:sz w:val="28"/>
          <w:szCs w:val="28"/>
        </w:rPr>
        <w:t>ч</w:t>
      </w:r>
      <w:r w:rsidR="00E34E3F" w:rsidRPr="005F2736">
        <w:rPr>
          <w:sz w:val="28"/>
          <w:szCs w:val="28"/>
        </w:rPr>
        <w:t xml:space="preserve">ке </w:t>
      </w:r>
      <w:r w:rsidR="00E149F2" w:rsidRPr="005F2736">
        <w:rPr>
          <w:sz w:val="28"/>
          <w:szCs w:val="28"/>
        </w:rPr>
        <w:t xml:space="preserve">и петушку </w:t>
      </w:r>
      <w:r w:rsidR="00E34E3F" w:rsidRPr="005F2736">
        <w:rPr>
          <w:sz w:val="28"/>
          <w:szCs w:val="28"/>
        </w:rPr>
        <w:t>понравилось, что вы с ними поиграли, погладили их, покормили. Пусть они у нас в группе будут жи</w:t>
      </w:r>
      <w:r w:rsidR="00E149F2" w:rsidRPr="005F2736">
        <w:rPr>
          <w:sz w:val="28"/>
          <w:szCs w:val="28"/>
        </w:rPr>
        <w:t>ть и  с нами играть.</w:t>
      </w:r>
    </w:p>
    <w:p w:rsidR="00E34E3F" w:rsidRDefault="0031299F" w:rsidP="0031299F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190D722" wp14:editId="0C9A1716">
            <wp:extent cx="4391025" cy="3293269"/>
            <wp:effectExtent l="0" t="0" r="0" b="0"/>
            <wp:docPr id="1" name="Рисунок 1" descr="C:\Users\крис\Desktop\БИЯКИНА Л. В\фото к занятиям\SAM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\Desktop\БИЯКИНА Л. В\фото к занятиям\SAM_02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9F" w:rsidRDefault="0031299F" w:rsidP="0031299F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14900" cy="3686176"/>
            <wp:effectExtent l="0" t="0" r="0" b="0"/>
            <wp:docPr id="2" name="Рисунок 2" descr="C:\Users\крис\Desktop\БИЯКИНА Л. В\фото к занятиям\SAM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\Desktop\БИЯКИНА Л. В\фото к занятиям\SAM_02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49" cy="3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9F" w:rsidRDefault="0031299F" w:rsidP="0031299F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</w:p>
    <w:p w:rsidR="0031299F" w:rsidRDefault="0031299F" w:rsidP="0031299F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51400" cy="3638550"/>
            <wp:effectExtent l="0" t="0" r="0" b="0"/>
            <wp:docPr id="3" name="Рисунок 3" descr="C:\Users\крис\Desktop\БИЯКИНА Л. В\фото к занятиям\SAM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\Desktop\БИЯКИНА Л. В\фото к занятиям\SAM_02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9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9F" w:rsidRDefault="0031299F" w:rsidP="00577866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70499" cy="3952875"/>
            <wp:effectExtent l="0" t="0" r="0" b="0"/>
            <wp:docPr id="4" name="Рисунок 4" descr="C:\Users\крис\Desktop\БИЯКИНА Л. В\фото к занятиям\SAM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\Desktop\БИЯКИНА Л. В\фото к занятиям\SAM_02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4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14" w:rsidRDefault="00FD1E14" w:rsidP="005F2736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</w:p>
    <w:p w:rsidR="00FD1E14" w:rsidRDefault="00FD1E14" w:rsidP="005F2736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</w:p>
    <w:p w:rsidR="0031299F" w:rsidRDefault="0031299F" w:rsidP="00577866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81625" cy="4036220"/>
            <wp:effectExtent l="0" t="0" r="0" b="0"/>
            <wp:docPr id="5" name="Рисунок 5" descr="C:\Users\крис\Desktop\БИЯКИНА Л. В\фото к занятиям\SAM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\Desktop\БИЯКИНА Л. В\фото к занятиям\SAM_02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77" cy="40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C8" w:rsidRDefault="0031299F" w:rsidP="00F130C8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6" name="Рисунок 6" descr="C:\Users\крис\Desktop\БИЯКИНА Л. В\фото к занятиям\SAM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\Desktop\БИЯКИНА Л. В\фото к занятиям\SAM_02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9F" w:rsidRDefault="0031299F" w:rsidP="00F130C8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148405" cy="5168900"/>
            <wp:effectExtent l="0" t="0" r="0" b="0"/>
            <wp:docPr id="7" name="Рисунок 7" descr="C:\Users\крис\Desktop\БИЯКИНА Л. В\фото к занятиям\SAM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\Desktop\БИЯКИНА Л. В\фото к занятиям\SAM_02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89" cy="516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9F" w:rsidRDefault="0031299F" w:rsidP="00577866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4857750" cy="6477000"/>
            <wp:effectExtent l="0" t="0" r="0" b="0"/>
            <wp:docPr id="8" name="Рисунок 8" descr="C:\Users\крис\Desktop\БИЯКИНА Л. В\фото к занятиям\SAM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\Desktop\БИЯКИНА Л. В\фото к занятиям\SAM_02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64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299F" w:rsidRPr="005F2736" w:rsidRDefault="0031299F" w:rsidP="005F2736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</w:p>
    <w:p w:rsidR="00D77179" w:rsidRPr="005F2736" w:rsidRDefault="00E34E3F" w:rsidP="005F2736">
      <w:pPr>
        <w:rPr>
          <w:sz w:val="28"/>
          <w:szCs w:val="28"/>
        </w:rPr>
      </w:pPr>
      <w:r w:rsidRPr="005F2736">
        <w:rPr>
          <w:sz w:val="28"/>
          <w:szCs w:val="28"/>
        </w:rPr>
        <w:t xml:space="preserve"> </w:t>
      </w:r>
    </w:p>
    <w:sectPr w:rsidR="00D77179" w:rsidRPr="005F2736" w:rsidSect="00D771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CFC" w:rsidRDefault="006B5CFC">
      <w:r>
        <w:separator/>
      </w:r>
    </w:p>
  </w:endnote>
  <w:endnote w:type="continuationSeparator" w:id="0">
    <w:p w:rsidR="006B5CFC" w:rsidRDefault="006B5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79" w:rsidRDefault="00D7717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79" w:rsidRDefault="00D7717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79" w:rsidRDefault="00D771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CFC" w:rsidRDefault="006B5CFC">
      <w:r>
        <w:separator/>
      </w:r>
    </w:p>
  </w:footnote>
  <w:footnote w:type="continuationSeparator" w:id="0">
    <w:p w:rsidR="006B5CFC" w:rsidRDefault="006B5C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79" w:rsidRDefault="00D771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79" w:rsidRDefault="00D7717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79" w:rsidRDefault="00D7717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3372"/>
    <w:multiLevelType w:val="hybridMultilevel"/>
    <w:tmpl w:val="54C09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24FFB"/>
    <w:multiLevelType w:val="hybridMultilevel"/>
    <w:tmpl w:val="0A9C8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43A"/>
    <w:rsid w:val="000C4C75"/>
    <w:rsid w:val="001F4C7C"/>
    <w:rsid w:val="002C2E30"/>
    <w:rsid w:val="003114E7"/>
    <w:rsid w:val="0031299F"/>
    <w:rsid w:val="00384430"/>
    <w:rsid w:val="004D2C36"/>
    <w:rsid w:val="0050743A"/>
    <w:rsid w:val="00577866"/>
    <w:rsid w:val="005F2736"/>
    <w:rsid w:val="00613EF4"/>
    <w:rsid w:val="00681084"/>
    <w:rsid w:val="006B5CFC"/>
    <w:rsid w:val="00754902"/>
    <w:rsid w:val="00782601"/>
    <w:rsid w:val="00814299"/>
    <w:rsid w:val="00815874"/>
    <w:rsid w:val="009763C5"/>
    <w:rsid w:val="00A72269"/>
    <w:rsid w:val="00AC7C45"/>
    <w:rsid w:val="00D01EAA"/>
    <w:rsid w:val="00D5754E"/>
    <w:rsid w:val="00D66A75"/>
    <w:rsid w:val="00D77179"/>
    <w:rsid w:val="00DA0D8F"/>
    <w:rsid w:val="00E149F2"/>
    <w:rsid w:val="00E34E3F"/>
    <w:rsid w:val="00E9343C"/>
    <w:rsid w:val="00F130C8"/>
    <w:rsid w:val="00FC4FDA"/>
    <w:rsid w:val="00FD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17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34E3F"/>
    <w:pPr>
      <w:spacing w:before="100" w:beforeAutospacing="1" w:after="100" w:afterAutospacing="1"/>
      <w:outlineLvl w:val="0"/>
    </w:pPr>
    <w:rPr>
      <w:b/>
      <w:bCs/>
      <w:kern w:val="36"/>
      <w:sz w:val="38"/>
      <w:szCs w:val="38"/>
    </w:rPr>
  </w:style>
  <w:style w:type="paragraph" w:styleId="3">
    <w:name w:val="heading 3"/>
    <w:basedOn w:val="a"/>
    <w:link w:val="30"/>
    <w:uiPriority w:val="9"/>
    <w:qFormat/>
    <w:rsid w:val="00E34E3F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E34E3F"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34E3F"/>
    <w:rPr>
      <w:b/>
      <w:bCs/>
      <w:kern w:val="36"/>
      <w:sz w:val="38"/>
      <w:szCs w:val="38"/>
    </w:rPr>
  </w:style>
  <w:style w:type="character" w:customStyle="1" w:styleId="30">
    <w:name w:val="Заголовок 3 Знак"/>
    <w:basedOn w:val="a0"/>
    <w:link w:val="3"/>
    <w:uiPriority w:val="9"/>
    <w:rsid w:val="00E34E3F"/>
    <w:rPr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E34E3F"/>
    <w:rPr>
      <w:b/>
      <w:bCs/>
      <w:sz w:val="29"/>
      <w:szCs w:val="29"/>
    </w:rPr>
  </w:style>
  <w:style w:type="character" w:styleId="a7">
    <w:name w:val="Hyperlink"/>
    <w:basedOn w:val="a0"/>
    <w:uiPriority w:val="99"/>
    <w:unhideWhenUsed/>
    <w:rsid w:val="00E34E3F"/>
    <w:rPr>
      <w:strike w:val="0"/>
      <w:dstrike w:val="0"/>
      <w:color w:val="009FD9"/>
      <w:u w:val="none"/>
      <w:effect w:val="none"/>
    </w:rPr>
  </w:style>
  <w:style w:type="paragraph" w:styleId="a8">
    <w:name w:val="Normal (Web)"/>
    <w:basedOn w:val="a"/>
    <w:uiPriority w:val="99"/>
    <w:unhideWhenUsed/>
    <w:rsid w:val="00E34E3F"/>
    <w:pPr>
      <w:spacing w:before="225" w:after="225"/>
      <w:jc w:val="both"/>
    </w:pPr>
  </w:style>
  <w:style w:type="character" w:styleId="a9">
    <w:name w:val="Strong"/>
    <w:basedOn w:val="a0"/>
    <w:uiPriority w:val="22"/>
    <w:qFormat/>
    <w:rsid w:val="00E34E3F"/>
    <w:rPr>
      <w:b/>
      <w:bCs/>
    </w:rPr>
  </w:style>
  <w:style w:type="paragraph" w:styleId="aa">
    <w:name w:val="Balloon Text"/>
    <w:basedOn w:val="a"/>
    <w:link w:val="ab"/>
    <w:rsid w:val="00E34E3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34E3F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149F2"/>
    <w:pPr>
      <w:spacing w:before="90" w:after="90"/>
    </w:pPr>
  </w:style>
  <w:style w:type="character" w:customStyle="1" w:styleId="c0">
    <w:name w:val="c0"/>
    <w:basedOn w:val="a0"/>
    <w:rsid w:val="00E149F2"/>
  </w:style>
  <w:style w:type="paragraph" w:customStyle="1" w:styleId="c1">
    <w:name w:val="c1"/>
    <w:basedOn w:val="a"/>
    <w:rsid w:val="00E149F2"/>
    <w:pPr>
      <w:spacing w:before="90" w:after="9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1902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0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7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7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59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Look.dotx</Template>
  <TotalTime>0</TotalTime>
  <Pages>8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2014-04-03T12:41:00Z</dcterms:created>
  <dcterms:modified xsi:type="dcterms:W3CDTF">2016-05-18T03:38:00Z</dcterms:modified>
</cp:coreProperties>
</file>